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FF1F5" w14:textId="77777777" w:rsidR="002B4A39" w:rsidRDefault="00AD0974">
      <w:pPr>
        <w:shd w:val="clear" w:color="auto" w:fill="FFFFFF"/>
        <w:spacing w:before="100" w:after="10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Īpašuma ,,Centrs”, zemes vienība “Bez adreses” ar kadastra apzīmējumu 7046 008 0129 Bērzaunes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9"/>
        <w:gridCol w:w="2996"/>
      </w:tblGrid>
      <w:tr w:rsidR="002B4A39" w14:paraId="3F40B19D" w14:textId="77777777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22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14:paraId="008227BD" w14:textId="77777777" w:rsidR="002B4A39" w:rsidRDefault="002B4A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C3B2826" w14:textId="77777777" w:rsidR="002B4A39" w:rsidRDefault="00AD097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4764BF5" wp14:editId="094CBD1D">
                  <wp:extent cx="3732324" cy="2431298"/>
                  <wp:effectExtent l="0" t="0" r="1476" b="7102"/>
                  <wp:docPr id="1" name="Attēls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49178" t="25086" r="1753" b="18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324" cy="243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FECE9" w14:textId="77777777" w:rsidR="002B4A39" w:rsidRDefault="002B4A39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29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14:paraId="5AB060FA" w14:textId="77777777" w:rsidR="002B4A39" w:rsidRDefault="00AD0974">
            <w:pPr>
              <w:spacing w:before="100" w:after="10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Zemesgabals: iznomājamā platība 2,8 ha</w:t>
            </w:r>
          </w:p>
          <w:p w14:paraId="3B852D1A" w14:textId="77777777" w:rsidR="002B4A39" w:rsidRDefault="00AD0974">
            <w:pPr>
              <w:spacing w:before="100" w:after="10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Nekustamā īpašuma sastāvs: sastāv no  zemes vienības  ar </w:t>
            </w:r>
            <w:r>
              <w:rPr>
                <w:rFonts w:ascii="Times New Roman" w:hAnsi="Times New Roman"/>
              </w:rPr>
              <w:t xml:space="preserve">kadastra apzīmējumu 7046008 129 </w:t>
            </w:r>
          </w:p>
          <w:p w14:paraId="7F200B2B" w14:textId="77777777" w:rsidR="002B4A39" w:rsidRDefault="00AD0974">
            <w:pPr>
              <w:spacing w:before="100" w:after="10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Statuss: Pašvaldībai piekritīga zeme</w:t>
            </w:r>
          </w:p>
          <w:p w14:paraId="0B5970D4" w14:textId="77777777" w:rsidR="002B4A39" w:rsidRDefault="00AD09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Lietošanas mērķis – zeme, uz kuras galvenā saimnieciskā darbība ir lauksaimniecība</w:t>
            </w:r>
          </w:p>
          <w:p w14:paraId="014A2067" w14:textId="77777777" w:rsidR="002B4A39" w:rsidRDefault="002B4A39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3C9C96A" w14:textId="77777777" w:rsidR="002B4A39" w:rsidRDefault="00AD09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Apgrūtinājumi: nav noteikti</w:t>
            </w:r>
          </w:p>
        </w:tc>
      </w:tr>
    </w:tbl>
    <w:p w14:paraId="2FEAABAA" w14:textId="77777777" w:rsidR="002B4A39" w:rsidRDefault="002B4A39">
      <w:pPr>
        <w:spacing w:after="0" w:line="240" w:lineRule="auto"/>
        <w:jc w:val="both"/>
        <w:rPr>
          <w:rFonts w:ascii="Times New Roman" w:hAnsi="Times New Roman"/>
        </w:rPr>
      </w:pPr>
    </w:p>
    <w:p w14:paraId="58C86FD3" w14:textId="77777777" w:rsidR="002B4A39" w:rsidRDefault="00AD0974">
      <w:pPr>
        <w:shd w:val="clear" w:color="auto" w:fill="FFFFFF"/>
        <w:spacing w:after="0" w:line="293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Iznomāšanas mērķis – lauksaimniecība</w:t>
      </w:r>
    </w:p>
    <w:p w14:paraId="1C76CE0B" w14:textId="77777777" w:rsidR="002B4A39" w:rsidRDefault="002B4A39">
      <w:pPr>
        <w:pStyle w:val="Sarakstarindkopa"/>
        <w:rPr>
          <w:rFonts w:ascii="Times New Roman" w:hAnsi="Times New Roman"/>
        </w:rPr>
      </w:pPr>
    </w:p>
    <w:p w14:paraId="14CB2E0D" w14:textId="77777777" w:rsidR="002B4A39" w:rsidRDefault="002B4A39">
      <w:pPr>
        <w:pStyle w:val="Sarakstarindkopa"/>
        <w:rPr>
          <w:rFonts w:ascii="Times New Roman" w:hAnsi="Times New Roman"/>
          <w:sz w:val="24"/>
          <w:szCs w:val="24"/>
        </w:rPr>
      </w:pPr>
    </w:p>
    <w:p w14:paraId="51B26916" w14:textId="77777777" w:rsidR="002B4A39" w:rsidRDefault="002B4A39"/>
    <w:sectPr w:rsidR="002B4A39"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564A0" w14:textId="77777777" w:rsidR="00AD0974" w:rsidRDefault="00AD0974">
      <w:pPr>
        <w:spacing w:after="0" w:line="240" w:lineRule="auto"/>
      </w:pPr>
      <w:r>
        <w:separator/>
      </w:r>
    </w:p>
  </w:endnote>
  <w:endnote w:type="continuationSeparator" w:id="0">
    <w:p w14:paraId="5A365FA4" w14:textId="77777777" w:rsidR="00AD0974" w:rsidRDefault="00AD0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23727" w14:textId="77777777" w:rsidR="00AD0974" w:rsidRDefault="00AD097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958697C" w14:textId="77777777" w:rsidR="00AD0974" w:rsidRDefault="00AD09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B4A39"/>
    <w:rsid w:val="002B4A39"/>
    <w:rsid w:val="00AD0974"/>
    <w:rsid w:val="00CA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3D619"/>
  <w15:docId w15:val="{262B132B-0A0A-4F64-9668-A852C7B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pPr>
      <w:ind w:left="720"/>
    </w:p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166</Characters>
  <Application>Microsoft Office Word</Application>
  <DocSecurity>0</DocSecurity>
  <Lines>1</Lines>
  <Paragraphs>1</Paragraphs>
  <ScaleCrop>false</ScaleCrop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Agita Semjonova</dc:creator>
  <dc:description/>
  <cp:lastModifiedBy>LauraK</cp:lastModifiedBy>
  <cp:revision>2</cp:revision>
  <dcterms:created xsi:type="dcterms:W3CDTF">2023-05-02T12:06:00Z</dcterms:created>
  <dcterms:modified xsi:type="dcterms:W3CDTF">2023-05-02T12:06:00Z</dcterms:modified>
</cp:coreProperties>
</file>